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886522" w14:textId="0844555A" w:rsidR="009E4D10" w:rsidRDefault="00ED5A13" w:rsidP="009E4D10">
      <w:pPr>
        <w:rPr>
          <w:rFonts w:ascii="Nunito Sans Black" w:eastAsia="Nunito Sans" w:hAnsi="Nunito Sans Black" w:cs="Nunito Sans"/>
          <w:color w:val="7414DC" w:themeColor="text2"/>
          <w:sz w:val="32"/>
          <w:szCs w:val="32"/>
          <w:lang w:eastAsia="en-GB" w:bidi="en-GB"/>
        </w:rPr>
      </w:pPr>
      <w:r>
        <w:rPr>
          <w:rFonts w:ascii="Nunito Sans Black" w:eastAsia="Nunito Sans" w:hAnsi="Nunito Sans Black" w:cs="Nunito Sans"/>
          <w:color w:val="7414DC" w:themeColor="text2"/>
          <w:sz w:val="32"/>
          <w:szCs w:val="32"/>
          <w:lang w:eastAsia="en-GB" w:bidi="en-GB"/>
        </w:rPr>
        <w:t>Medication notification</w:t>
      </w:r>
    </w:p>
    <w:p w14:paraId="15C19217" w14:textId="62A100C5" w:rsidR="0027627B" w:rsidRDefault="0027627B" w:rsidP="00ED5A13">
      <w:pPr>
        <w:rPr>
          <w:rFonts w:eastAsia="Nunito Sans"/>
          <w:lang w:eastAsia="en-GB" w:bidi="en-GB"/>
        </w:rPr>
      </w:pPr>
    </w:p>
    <w:p w14:paraId="526AB4A5" w14:textId="40C373A6" w:rsidR="00ED5A13" w:rsidRDefault="00E149F4" w:rsidP="009E4D10">
      <w:pPr>
        <w:rPr>
          <w:rFonts w:asciiTheme="minorHAnsi" w:hAnsiTheme="minorHAnsi"/>
          <w:sz w:val="19"/>
        </w:rPr>
      </w:pPr>
      <w:r w:rsidRPr="00E149F4">
        <w:rPr>
          <w:rFonts w:asciiTheme="minorHAnsi" w:hAnsiTheme="minorHAnsi"/>
          <w:sz w:val="19"/>
        </w:rPr>
        <w:t>This form must be completed for all participants aged under 18 years old.</w:t>
      </w:r>
      <w:r>
        <w:rPr>
          <w:rFonts w:asciiTheme="minorHAnsi" w:hAnsiTheme="minorHAnsi"/>
          <w:sz w:val="19"/>
        </w:rPr>
        <w:t xml:space="preserve"> The first section relates to own medicine</w:t>
      </w:r>
      <w:r w:rsidR="007C2D54">
        <w:rPr>
          <w:rFonts w:asciiTheme="minorHAnsi" w:hAnsiTheme="minorHAnsi"/>
          <w:sz w:val="19"/>
        </w:rPr>
        <w:t>s</w:t>
      </w:r>
      <w:r>
        <w:rPr>
          <w:rFonts w:asciiTheme="minorHAnsi" w:hAnsiTheme="minorHAnsi"/>
          <w:sz w:val="19"/>
        </w:rPr>
        <w:t>, the second to medications available, if required, which may be administered to those under 18</w:t>
      </w:r>
      <w:r w:rsidR="007C2D54">
        <w:rPr>
          <w:rFonts w:asciiTheme="minorHAnsi" w:hAnsiTheme="minorHAnsi"/>
          <w:sz w:val="19"/>
        </w:rPr>
        <w:t xml:space="preserve"> based on consent provided</w:t>
      </w:r>
      <w:r>
        <w:rPr>
          <w:rFonts w:asciiTheme="minorHAnsi" w:hAnsiTheme="minorHAnsi"/>
          <w:sz w:val="19"/>
        </w:rPr>
        <w:t>.</w:t>
      </w:r>
    </w:p>
    <w:p w14:paraId="0B2AAC97" w14:textId="77777777" w:rsidR="000A1F74" w:rsidRPr="000A1F74" w:rsidRDefault="000A1F74" w:rsidP="009E4D10">
      <w:pPr>
        <w:rPr>
          <w:rFonts w:asciiTheme="minorHAnsi" w:hAnsiTheme="minorHAnsi"/>
          <w:sz w:val="19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540"/>
      </w:tblGrid>
      <w:tr w:rsidR="002108F5" w:rsidRPr="009E4D10" w14:paraId="27F0C05C" w14:textId="77777777" w:rsidTr="7190809C">
        <w:trPr>
          <w:trHeight w:val="397"/>
          <w:jc w:val="center"/>
        </w:trPr>
        <w:tc>
          <w:tcPr>
            <w:tcW w:w="10540" w:type="dxa"/>
            <w:shd w:val="clear" w:color="auto" w:fill="D9D9D9" w:themeFill="background1" w:themeFillShade="D9"/>
          </w:tcPr>
          <w:p w14:paraId="78D3C9FF" w14:textId="77777777" w:rsidR="002108F5" w:rsidRDefault="005E1A90" w:rsidP="7190809C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EVENT NAME</w:t>
            </w:r>
          </w:p>
          <w:p w14:paraId="43C4EF12" w14:textId="77777777" w:rsidR="005E1A90" w:rsidRDefault="005E1A90" w:rsidP="7190809C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14:paraId="3652F794" w14:textId="6FF9231C" w:rsidR="005E1A90" w:rsidRPr="002108F5" w:rsidRDefault="005E1A90" w:rsidP="7190809C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</w:tr>
      <w:tr w:rsidR="000F1270" w:rsidRPr="009E4D10" w14:paraId="4C614F4A" w14:textId="77777777" w:rsidTr="7190809C">
        <w:trPr>
          <w:trHeight w:val="252"/>
          <w:jc w:val="center"/>
        </w:trPr>
        <w:tc>
          <w:tcPr>
            <w:tcW w:w="10540" w:type="dxa"/>
          </w:tcPr>
          <w:p w14:paraId="268B62FD" w14:textId="3343C977" w:rsidR="000F1270" w:rsidRDefault="000F1270" w:rsidP="00394A8F">
            <w:pPr>
              <w:rPr>
                <w:rFonts w:asciiTheme="minorHAnsi" w:hAnsiTheme="minorHAnsi"/>
                <w:b/>
                <w:sz w:val="21"/>
                <w:szCs w:val="21"/>
              </w:rPr>
            </w:pPr>
            <w:r>
              <w:rPr>
                <w:rFonts w:asciiTheme="minorHAnsi" w:hAnsiTheme="minorHAnsi"/>
                <w:b/>
                <w:color w:val="7030A0"/>
                <w:sz w:val="18"/>
                <w:szCs w:val="18"/>
              </w:rPr>
              <w:t>Personal</w:t>
            </w:r>
            <w:r w:rsidRPr="002108F5">
              <w:rPr>
                <w:rFonts w:asciiTheme="minorHAnsi" w:hAnsiTheme="minorHAnsi"/>
                <w:b/>
                <w:color w:val="7030A0"/>
                <w:sz w:val="18"/>
                <w:szCs w:val="18"/>
              </w:rPr>
              <w:t xml:space="preserve"> information</w:t>
            </w:r>
          </w:p>
        </w:tc>
      </w:tr>
      <w:tr w:rsidR="000140A0" w:rsidRPr="009E4D10" w14:paraId="2A40EA04" w14:textId="77777777" w:rsidTr="7190809C">
        <w:trPr>
          <w:trHeight w:val="397"/>
          <w:jc w:val="center"/>
        </w:trPr>
        <w:tc>
          <w:tcPr>
            <w:tcW w:w="10540" w:type="dxa"/>
          </w:tcPr>
          <w:p w14:paraId="05F6DC34" w14:textId="77777777" w:rsidR="000140A0" w:rsidRPr="000F1270" w:rsidRDefault="000140A0" w:rsidP="00394A8F">
            <w:pPr>
              <w:rPr>
                <w:rFonts w:asciiTheme="minorHAnsi" w:hAnsiTheme="minorHAnsi"/>
                <w:sz w:val="18"/>
                <w:szCs w:val="18"/>
              </w:rPr>
            </w:pPr>
            <w:r w:rsidRPr="000F1270">
              <w:rPr>
                <w:rFonts w:asciiTheme="minorHAnsi" w:hAnsiTheme="minorHAnsi"/>
                <w:sz w:val="18"/>
                <w:szCs w:val="18"/>
              </w:rPr>
              <w:t>Full name of participant:</w:t>
            </w:r>
          </w:p>
          <w:p w14:paraId="019773C4" w14:textId="0A51FA2A" w:rsidR="000140A0" w:rsidRPr="000F1270" w:rsidRDefault="000140A0" w:rsidP="00394A8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140A0" w:rsidRPr="009E4D10" w14:paraId="346388E3" w14:textId="77777777" w:rsidTr="7190809C">
        <w:trPr>
          <w:trHeight w:val="397"/>
          <w:jc w:val="center"/>
        </w:trPr>
        <w:tc>
          <w:tcPr>
            <w:tcW w:w="10540" w:type="dxa"/>
          </w:tcPr>
          <w:p w14:paraId="1AA21E4C" w14:textId="18C6CB48" w:rsidR="000140A0" w:rsidRPr="000F1270" w:rsidRDefault="000F1270" w:rsidP="000140A0">
            <w:pPr>
              <w:rPr>
                <w:rFonts w:asciiTheme="minorHAnsi" w:hAnsiTheme="minorHAnsi"/>
                <w:sz w:val="18"/>
                <w:szCs w:val="18"/>
              </w:rPr>
            </w:pPr>
            <w:r w:rsidRPr="000F1270">
              <w:rPr>
                <w:rFonts w:asciiTheme="minorHAnsi" w:hAnsiTheme="minorHAnsi"/>
                <w:sz w:val="18"/>
                <w:szCs w:val="18"/>
              </w:rPr>
              <w:t>Participant d</w:t>
            </w:r>
            <w:r w:rsidR="000140A0" w:rsidRPr="000F1270">
              <w:rPr>
                <w:rFonts w:asciiTheme="minorHAnsi" w:hAnsiTheme="minorHAnsi"/>
                <w:sz w:val="18"/>
                <w:szCs w:val="18"/>
              </w:rPr>
              <w:t>ate of birth:</w:t>
            </w:r>
          </w:p>
          <w:p w14:paraId="50ADBE1F" w14:textId="77777777" w:rsidR="000140A0" w:rsidRPr="000F1270" w:rsidRDefault="000140A0" w:rsidP="00394A8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75259854" w14:textId="6C10F8AF" w:rsidR="0051550E" w:rsidRDefault="0051550E" w:rsidP="00085969">
      <w:pPr>
        <w:rPr>
          <w:rFonts w:asciiTheme="minorHAnsi" w:hAnsiTheme="minorHAnsi"/>
          <w:sz w:val="19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520"/>
        <w:gridCol w:w="2697"/>
        <w:gridCol w:w="2323"/>
      </w:tblGrid>
      <w:tr w:rsidR="00ED5A13" w:rsidRPr="009E4D10" w14:paraId="7FB9764B" w14:textId="77777777" w:rsidTr="00394A8F">
        <w:trPr>
          <w:trHeight w:val="51"/>
          <w:jc w:val="center"/>
        </w:trPr>
        <w:tc>
          <w:tcPr>
            <w:tcW w:w="5520" w:type="dxa"/>
            <w:tcBorders>
              <w:right w:val="single" w:sz="4" w:space="0" w:color="auto"/>
            </w:tcBorders>
          </w:tcPr>
          <w:p w14:paraId="331A3350" w14:textId="77777777" w:rsidR="00ED5A13" w:rsidRPr="002108F5" w:rsidRDefault="00ED5A13" w:rsidP="00394A8F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7030A0"/>
                <w:sz w:val="18"/>
                <w:szCs w:val="18"/>
              </w:rPr>
              <w:t>Own medication</w:t>
            </w:r>
          </w:p>
        </w:tc>
        <w:tc>
          <w:tcPr>
            <w:tcW w:w="2697" w:type="dxa"/>
            <w:tcBorders>
              <w:left w:val="single" w:sz="4" w:space="0" w:color="auto"/>
              <w:right w:val="single" w:sz="4" w:space="0" w:color="auto"/>
            </w:tcBorders>
          </w:tcPr>
          <w:p w14:paraId="0F2F64B9" w14:textId="77777777" w:rsidR="00ED5A13" w:rsidRPr="002108F5" w:rsidRDefault="00ED5A13" w:rsidP="00E149F4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ED5A13">
              <w:rPr>
                <w:rFonts w:asciiTheme="minorHAnsi" w:hAnsiTheme="minorHAnsi"/>
                <w:b/>
                <w:color w:val="7030A0"/>
                <w:sz w:val="18"/>
                <w:szCs w:val="18"/>
              </w:rPr>
              <w:t>Dosage</w:t>
            </w:r>
          </w:p>
        </w:tc>
        <w:tc>
          <w:tcPr>
            <w:tcW w:w="2323" w:type="dxa"/>
            <w:tcBorders>
              <w:left w:val="single" w:sz="4" w:space="0" w:color="auto"/>
            </w:tcBorders>
          </w:tcPr>
          <w:p w14:paraId="2837CCD3" w14:textId="77777777" w:rsidR="00ED5A13" w:rsidRPr="006D70BA" w:rsidRDefault="00ED5A13" w:rsidP="00E149F4">
            <w:pPr>
              <w:jc w:val="center"/>
              <w:rPr>
                <w:rFonts w:asciiTheme="minorHAnsi" w:hAnsiTheme="minorHAnsi"/>
                <w:b/>
                <w:i/>
                <w:sz w:val="15"/>
                <w:szCs w:val="15"/>
              </w:rPr>
            </w:pPr>
            <w:r w:rsidRPr="00ED5A13">
              <w:rPr>
                <w:rFonts w:asciiTheme="minorHAnsi" w:hAnsiTheme="minorHAnsi"/>
                <w:b/>
                <w:color w:val="7030A0"/>
                <w:sz w:val="18"/>
                <w:szCs w:val="18"/>
              </w:rPr>
              <w:t>When</w:t>
            </w:r>
          </w:p>
        </w:tc>
      </w:tr>
      <w:tr w:rsidR="00ED5A13" w:rsidRPr="009E4D10" w14:paraId="2F689BC0" w14:textId="77777777" w:rsidTr="00394A8F">
        <w:trPr>
          <w:trHeight w:val="51"/>
          <w:jc w:val="center"/>
        </w:trPr>
        <w:tc>
          <w:tcPr>
            <w:tcW w:w="5520" w:type="dxa"/>
          </w:tcPr>
          <w:p w14:paraId="08FC0B91" w14:textId="77777777" w:rsidR="00ED5A13" w:rsidRPr="000F1270" w:rsidRDefault="00ED5A13" w:rsidP="00394A8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697" w:type="dxa"/>
          </w:tcPr>
          <w:p w14:paraId="485477F1" w14:textId="77777777" w:rsidR="00ED5A13" w:rsidRPr="000F1270" w:rsidRDefault="00ED5A13" w:rsidP="00394A8F">
            <w:pPr>
              <w:jc w:val="center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323" w:type="dxa"/>
          </w:tcPr>
          <w:p w14:paraId="6B8A3037" w14:textId="77777777" w:rsidR="00ED5A13" w:rsidRDefault="00ED5A13" w:rsidP="00394A8F">
            <w:pPr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</w:tr>
      <w:tr w:rsidR="00ED5A13" w:rsidRPr="009E4D10" w14:paraId="5CFCC77F" w14:textId="77777777" w:rsidTr="00394A8F">
        <w:trPr>
          <w:trHeight w:val="51"/>
          <w:jc w:val="center"/>
        </w:trPr>
        <w:tc>
          <w:tcPr>
            <w:tcW w:w="5520" w:type="dxa"/>
          </w:tcPr>
          <w:p w14:paraId="5B2BF2A2" w14:textId="77777777" w:rsidR="00ED5A13" w:rsidRPr="000F1270" w:rsidRDefault="00ED5A13" w:rsidP="00394A8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697" w:type="dxa"/>
          </w:tcPr>
          <w:p w14:paraId="4008218B" w14:textId="77777777" w:rsidR="00ED5A13" w:rsidRPr="000F1270" w:rsidRDefault="00ED5A13" w:rsidP="00394A8F">
            <w:pPr>
              <w:jc w:val="center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323" w:type="dxa"/>
          </w:tcPr>
          <w:p w14:paraId="12FBB288" w14:textId="77777777" w:rsidR="00ED5A13" w:rsidRDefault="00ED5A13" w:rsidP="00394A8F">
            <w:pPr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</w:tr>
      <w:tr w:rsidR="00ED5A13" w:rsidRPr="009E4D10" w14:paraId="32F9D2A4" w14:textId="77777777" w:rsidTr="00394A8F">
        <w:trPr>
          <w:trHeight w:val="51"/>
          <w:jc w:val="center"/>
        </w:trPr>
        <w:tc>
          <w:tcPr>
            <w:tcW w:w="5520" w:type="dxa"/>
          </w:tcPr>
          <w:p w14:paraId="687E46E6" w14:textId="77777777" w:rsidR="00ED5A13" w:rsidRPr="000F1270" w:rsidRDefault="00ED5A13" w:rsidP="00394A8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697" w:type="dxa"/>
          </w:tcPr>
          <w:p w14:paraId="4F72D7BF" w14:textId="77777777" w:rsidR="00ED5A13" w:rsidRPr="000F1270" w:rsidRDefault="00ED5A13" w:rsidP="00394A8F">
            <w:pPr>
              <w:jc w:val="center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323" w:type="dxa"/>
          </w:tcPr>
          <w:p w14:paraId="03CB8D56" w14:textId="77777777" w:rsidR="00ED5A13" w:rsidRDefault="00ED5A13" w:rsidP="00394A8F">
            <w:pPr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</w:tr>
      <w:tr w:rsidR="00ED5A13" w:rsidRPr="009E4D10" w14:paraId="565ABB4E" w14:textId="77777777" w:rsidTr="00394A8F">
        <w:trPr>
          <w:trHeight w:val="51"/>
          <w:jc w:val="center"/>
        </w:trPr>
        <w:tc>
          <w:tcPr>
            <w:tcW w:w="5520" w:type="dxa"/>
          </w:tcPr>
          <w:p w14:paraId="3512B279" w14:textId="77777777" w:rsidR="00ED5A13" w:rsidRPr="000F1270" w:rsidRDefault="00ED5A13" w:rsidP="00394A8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697" w:type="dxa"/>
          </w:tcPr>
          <w:p w14:paraId="29559E15" w14:textId="77777777" w:rsidR="00ED5A13" w:rsidRPr="000F1270" w:rsidRDefault="00ED5A13" w:rsidP="00394A8F">
            <w:pPr>
              <w:jc w:val="center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323" w:type="dxa"/>
          </w:tcPr>
          <w:p w14:paraId="549E421A" w14:textId="77777777" w:rsidR="00ED5A13" w:rsidRDefault="00ED5A13" w:rsidP="00394A8F">
            <w:pPr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</w:tr>
      <w:tr w:rsidR="00ED5A13" w:rsidRPr="009E4D10" w14:paraId="7988A941" w14:textId="77777777" w:rsidTr="00394A8F">
        <w:trPr>
          <w:trHeight w:val="51"/>
          <w:jc w:val="center"/>
        </w:trPr>
        <w:tc>
          <w:tcPr>
            <w:tcW w:w="5520" w:type="dxa"/>
          </w:tcPr>
          <w:p w14:paraId="71D093B2" w14:textId="77777777" w:rsidR="00ED5A13" w:rsidRPr="000F1270" w:rsidRDefault="00ED5A13" w:rsidP="00394A8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697" w:type="dxa"/>
          </w:tcPr>
          <w:p w14:paraId="69BF173C" w14:textId="77777777" w:rsidR="00ED5A13" w:rsidRPr="000F1270" w:rsidRDefault="00ED5A13" w:rsidP="00394A8F">
            <w:pPr>
              <w:jc w:val="center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323" w:type="dxa"/>
          </w:tcPr>
          <w:p w14:paraId="62EB5780" w14:textId="77777777" w:rsidR="00ED5A13" w:rsidRDefault="00ED5A13" w:rsidP="00394A8F">
            <w:pPr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</w:tr>
      <w:tr w:rsidR="00ED5A13" w:rsidRPr="009E4D10" w14:paraId="0AE289C5" w14:textId="77777777" w:rsidTr="00394A8F">
        <w:trPr>
          <w:trHeight w:val="51"/>
          <w:jc w:val="center"/>
        </w:trPr>
        <w:tc>
          <w:tcPr>
            <w:tcW w:w="5520" w:type="dxa"/>
          </w:tcPr>
          <w:p w14:paraId="0AD22810" w14:textId="77777777" w:rsidR="00ED5A13" w:rsidRPr="000F1270" w:rsidRDefault="00ED5A13" w:rsidP="00394A8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697" w:type="dxa"/>
          </w:tcPr>
          <w:p w14:paraId="3B57B49F" w14:textId="77777777" w:rsidR="00ED5A13" w:rsidRPr="000F1270" w:rsidRDefault="00ED5A13" w:rsidP="00394A8F">
            <w:pPr>
              <w:jc w:val="center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323" w:type="dxa"/>
          </w:tcPr>
          <w:p w14:paraId="2EB90431" w14:textId="77777777" w:rsidR="00ED5A13" w:rsidRDefault="00ED5A13" w:rsidP="00394A8F">
            <w:pPr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</w:tr>
      <w:tr w:rsidR="00ED5A13" w:rsidRPr="009E4D10" w14:paraId="69EA378D" w14:textId="77777777" w:rsidTr="00394A8F">
        <w:trPr>
          <w:trHeight w:val="51"/>
          <w:jc w:val="center"/>
        </w:trPr>
        <w:tc>
          <w:tcPr>
            <w:tcW w:w="5520" w:type="dxa"/>
          </w:tcPr>
          <w:p w14:paraId="67B284A2" w14:textId="77777777" w:rsidR="00ED5A13" w:rsidRPr="000F1270" w:rsidRDefault="00ED5A13" w:rsidP="00394A8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697" w:type="dxa"/>
          </w:tcPr>
          <w:p w14:paraId="46973BF4" w14:textId="77777777" w:rsidR="00ED5A13" w:rsidRPr="000F1270" w:rsidRDefault="00ED5A13" w:rsidP="00394A8F">
            <w:pPr>
              <w:jc w:val="center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323" w:type="dxa"/>
          </w:tcPr>
          <w:p w14:paraId="32E3D835" w14:textId="77777777" w:rsidR="00ED5A13" w:rsidRDefault="00ED5A13" w:rsidP="00394A8F">
            <w:pPr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</w:tr>
      <w:tr w:rsidR="00E149F4" w:rsidRPr="00E149F4" w14:paraId="0B59AA9A" w14:textId="77777777" w:rsidTr="00394A8F">
        <w:trPr>
          <w:trHeight w:val="51"/>
          <w:jc w:val="center"/>
        </w:trPr>
        <w:tc>
          <w:tcPr>
            <w:tcW w:w="10540" w:type="dxa"/>
            <w:gridSpan w:val="3"/>
          </w:tcPr>
          <w:p w14:paraId="4D212372" w14:textId="77777777" w:rsidR="00E149F4" w:rsidRPr="00E149F4" w:rsidRDefault="00E149F4" w:rsidP="00394A8F">
            <w:pPr>
              <w:pStyle w:val="Heading3"/>
              <w:jc w:val="center"/>
              <w:rPr>
                <w:rFonts w:asciiTheme="minorHAnsi" w:eastAsia="Times New Roman" w:hAnsiTheme="minorHAnsi" w:cs="Times New Roman"/>
                <w:b/>
                <w:bCs w:val="0"/>
                <w:color w:val="7030A0"/>
                <w:spacing w:val="0"/>
                <w:sz w:val="16"/>
                <w:szCs w:val="16"/>
                <w:lang w:val="en-GB" w:eastAsia="en-US" w:bidi="ar-SA"/>
              </w:rPr>
            </w:pPr>
            <w:r w:rsidRPr="00E149F4">
              <w:rPr>
                <w:rFonts w:asciiTheme="minorHAnsi" w:eastAsia="Times New Roman" w:hAnsiTheme="minorHAnsi" w:cs="Times New Roman"/>
                <w:b/>
                <w:bCs w:val="0"/>
                <w:color w:val="7030A0"/>
                <w:spacing w:val="0"/>
                <w:sz w:val="16"/>
                <w:szCs w:val="16"/>
                <w:lang w:val="en-GB" w:eastAsia="en-US" w:bidi="ar-SA"/>
              </w:rPr>
              <w:t>All own medication must be clearly marked with the person’s name, name of drug, storage requirements, frequency of use and dosage.</w:t>
            </w:r>
          </w:p>
        </w:tc>
      </w:tr>
    </w:tbl>
    <w:p w14:paraId="62215080" w14:textId="77777777" w:rsidR="00ED5A13" w:rsidRDefault="00ED5A13" w:rsidP="00085969">
      <w:pPr>
        <w:rPr>
          <w:rFonts w:asciiTheme="minorHAnsi" w:hAnsiTheme="minorHAnsi"/>
          <w:sz w:val="19"/>
        </w:rPr>
      </w:pPr>
    </w:p>
    <w:p w14:paraId="7779FC2A" w14:textId="77777777" w:rsidR="00E149F4" w:rsidRDefault="00E149F4" w:rsidP="00085969">
      <w:pPr>
        <w:rPr>
          <w:rFonts w:asciiTheme="minorHAnsi" w:hAnsiTheme="minorHAnsi"/>
          <w:sz w:val="19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681"/>
        <w:gridCol w:w="3827"/>
        <w:gridCol w:w="3032"/>
      </w:tblGrid>
      <w:tr w:rsidR="00ED5A13" w:rsidRPr="0027627B" w14:paraId="59101FF9" w14:textId="77777777" w:rsidTr="00E149F4">
        <w:trPr>
          <w:trHeight w:val="71"/>
          <w:jc w:val="center"/>
        </w:trPr>
        <w:tc>
          <w:tcPr>
            <w:tcW w:w="3681" w:type="dxa"/>
          </w:tcPr>
          <w:p w14:paraId="72AF711D" w14:textId="77777777" w:rsidR="00ED5A13" w:rsidRDefault="00ED5A13" w:rsidP="00E149F4">
            <w:pPr>
              <w:jc w:val="center"/>
              <w:rPr>
                <w:rFonts w:asciiTheme="minorHAnsi" w:hAnsiTheme="minorHAnsi"/>
                <w:b/>
                <w:color w:val="7030A0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7030A0"/>
                <w:sz w:val="18"/>
                <w:szCs w:val="18"/>
              </w:rPr>
              <w:t>Consenting adult’s name</w:t>
            </w:r>
          </w:p>
        </w:tc>
        <w:tc>
          <w:tcPr>
            <w:tcW w:w="3827" w:type="dxa"/>
          </w:tcPr>
          <w:p w14:paraId="4F936C1B" w14:textId="77777777" w:rsidR="00ED5A13" w:rsidRDefault="00ED5A13" w:rsidP="00E149F4">
            <w:pPr>
              <w:jc w:val="center"/>
              <w:rPr>
                <w:rFonts w:asciiTheme="minorHAnsi" w:hAnsiTheme="minorHAnsi"/>
                <w:b/>
                <w:color w:val="7030A0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7030A0"/>
                <w:sz w:val="18"/>
                <w:szCs w:val="18"/>
              </w:rPr>
              <w:t>Consenting adult’s signature</w:t>
            </w:r>
          </w:p>
        </w:tc>
        <w:tc>
          <w:tcPr>
            <w:tcW w:w="3032" w:type="dxa"/>
          </w:tcPr>
          <w:p w14:paraId="65A72A56" w14:textId="77777777" w:rsidR="00ED5A13" w:rsidRDefault="00ED5A13" w:rsidP="00E149F4">
            <w:pPr>
              <w:jc w:val="center"/>
              <w:rPr>
                <w:rFonts w:asciiTheme="minorHAnsi" w:hAnsiTheme="minorHAnsi"/>
                <w:b/>
                <w:color w:val="7030A0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7030A0"/>
                <w:sz w:val="18"/>
                <w:szCs w:val="18"/>
              </w:rPr>
              <w:t>Dated</w:t>
            </w:r>
          </w:p>
        </w:tc>
      </w:tr>
      <w:tr w:rsidR="00ED5A13" w:rsidRPr="009E4D10" w14:paraId="302844D8" w14:textId="77777777" w:rsidTr="00E149F4">
        <w:trPr>
          <w:trHeight w:val="467"/>
          <w:jc w:val="center"/>
        </w:trPr>
        <w:tc>
          <w:tcPr>
            <w:tcW w:w="3681" w:type="dxa"/>
          </w:tcPr>
          <w:p w14:paraId="6720EB5C" w14:textId="00B6EC7F" w:rsidR="00ED5A13" w:rsidRDefault="00ED5A13" w:rsidP="00394A8F">
            <w:pPr>
              <w:rPr>
                <w:rFonts w:asciiTheme="minorHAnsi" w:hAnsiTheme="minorHAnsi"/>
                <w:b/>
                <w:color w:val="7030A0"/>
                <w:sz w:val="18"/>
                <w:szCs w:val="18"/>
              </w:rPr>
            </w:pPr>
          </w:p>
          <w:p w14:paraId="049B6A81" w14:textId="77777777" w:rsidR="003E16D4" w:rsidRDefault="003E16D4" w:rsidP="00394A8F">
            <w:pPr>
              <w:rPr>
                <w:rFonts w:asciiTheme="minorHAnsi" w:hAnsiTheme="minorHAnsi"/>
                <w:b/>
                <w:color w:val="7030A0"/>
                <w:sz w:val="18"/>
                <w:szCs w:val="18"/>
              </w:rPr>
            </w:pPr>
          </w:p>
          <w:p w14:paraId="74F22806" w14:textId="77777777" w:rsidR="00ED5A13" w:rsidRDefault="00ED5A13" w:rsidP="00394A8F">
            <w:pPr>
              <w:rPr>
                <w:rFonts w:asciiTheme="minorHAnsi" w:hAnsiTheme="minorHAnsi"/>
                <w:b/>
                <w:color w:val="7030A0"/>
                <w:sz w:val="18"/>
                <w:szCs w:val="18"/>
              </w:rPr>
            </w:pPr>
          </w:p>
        </w:tc>
        <w:tc>
          <w:tcPr>
            <w:tcW w:w="3827" w:type="dxa"/>
          </w:tcPr>
          <w:p w14:paraId="08F654D6" w14:textId="77777777" w:rsidR="00ED5A13" w:rsidRDefault="00ED5A13" w:rsidP="00394A8F">
            <w:pPr>
              <w:rPr>
                <w:rFonts w:asciiTheme="minorHAnsi" w:hAnsiTheme="minorHAnsi"/>
                <w:b/>
                <w:color w:val="7030A0"/>
                <w:sz w:val="18"/>
                <w:szCs w:val="18"/>
              </w:rPr>
            </w:pPr>
          </w:p>
        </w:tc>
        <w:tc>
          <w:tcPr>
            <w:tcW w:w="3032" w:type="dxa"/>
          </w:tcPr>
          <w:p w14:paraId="6D214385" w14:textId="77777777" w:rsidR="00ED5A13" w:rsidRDefault="00ED5A13" w:rsidP="00394A8F">
            <w:pPr>
              <w:rPr>
                <w:rFonts w:asciiTheme="minorHAnsi" w:hAnsiTheme="minorHAnsi"/>
                <w:b/>
                <w:color w:val="7030A0"/>
                <w:sz w:val="18"/>
                <w:szCs w:val="18"/>
              </w:rPr>
            </w:pPr>
          </w:p>
        </w:tc>
      </w:tr>
    </w:tbl>
    <w:p w14:paraId="5B3EA170" w14:textId="0CC43196" w:rsidR="00ED5A13" w:rsidRDefault="00ED5A13" w:rsidP="00085969">
      <w:pPr>
        <w:rPr>
          <w:rFonts w:asciiTheme="minorHAnsi" w:hAnsiTheme="minorHAnsi"/>
          <w:sz w:val="19"/>
        </w:rPr>
      </w:pPr>
    </w:p>
    <w:p w14:paraId="42DD8DAB" w14:textId="48250ADB" w:rsidR="00ED5A13" w:rsidRPr="00743203" w:rsidRDefault="00ED5A13" w:rsidP="000A1F74">
      <w:pPr>
        <w:rPr>
          <w:rFonts w:asciiTheme="minorHAnsi" w:hAnsiTheme="minorHAnsi"/>
          <w:b/>
          <w:color w:val="FFB3E5" w:themeColor="accent4"/>
          <w:sz w:val="21"/>
          <w:szCs w:val="21"/>
        </w:rPr>
      </w:pPr>
      <w:bookmarkStart w:id="0" w:name="_GoBack"/>
      <w:bookmarkEnd w:id="0"/>
    </w:p>
    <w:sectPr w:rsidR="00ED5A13" w:rsidRPr="00743203" w:rsidSect="005B71E7">
      <w:headerReference w:type="default" r:id="rId8"/>
      <w:footerReference w:type="default" r:id="rId9"/>
      <w:type w:val="continuous"/>
      <w:pgSz w:w="11910" w:h="16840"/>
      <w:pgMar w:top="680" w:right="680" w:bottom="680" w:left="680" w:header="499" w:footer="5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EB21A1" w14:textId="77777777" w:rsidR="007444D2" w:rsidRDefault="007444D2">
      <w:r>
        <w:separator/>
      </w:r>
    </w:p>
  </w:endnote>
  <w:endnote w:type="continuationSeparator" w:id="0">
    <w:p w14:paraId="6B696087" w14:textId="77777777" w:rsidR="007444D2" w:rsidRDefault="007444D2">
      <w:r>
        <w:continuationSeparator/>
      </w:r>
    </w:p>
  </w:endnote>
  <w:endnote w:type="continuationNotice" w:id="1">
    <w:p w14:paraId="2508C2E9" w14:textId="77777777" w:rsidR="007444D2" w:rsidRDefault="007444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8A541AF-2BFC-4A47-B1D4-62DE9D50DDD0}"/>
    <w:embedBold r:id="rId2" w:fontKey="{C3858377-AE76-0044-84EC-47F60CD4A6F0}"/>
    <w:embedItalic r:id="rId3" w:fontKey="{C514C1A6-4B8A-A846-AC8D-F25BB55F2BDF}"/>
    <w:embedBoldItalic r:id="rId4" w:fontKey="{F82C2954-D8BB-FD45-B7B3-E55E6A9C6BDA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B257AD28-278A-9C40-B915-276D5FC9610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9974A449-70D0-E043-86AA-F64ACE215D15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7" w:fontKey="{568FE775-29DE-E94E-9FC9-9F0E9D5A2C67}"/>
  </w:font>
  <w:font w:name="Nunito Sans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8" w:fontKey="{F707732A-8E2C-0344-B5B8-9079EC550ABE}"/>
    <w:embedBold r:id="rId9" w:fontKey="{BB170E9C-782A-D745-8784-2D03F3F15468}"/>
    <w:embedItalic r:id="rId10" w:fontKey="{CF38865B-A35B-2A48-90E4-6D75F12BD5A6}"/>
    <w:embedBoldItalic r:id="rId11" w:fontKey="{0A00C7A5-39C7-F644-87C5-390C7BA0DF01}"/>
  </w:font>
  <w:font w:name="NunitoSans-Light">
    <w:altName w:val="Times New Roman"/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12" w:fontKey="{6E110303-50E1-F549-8B79-B40C530584E6}"/>
  </w:font>
  <w:font w:name="Nunito Sans 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3" w:fontKey="{59610F9C-DF8D-BE44-8B48-E4960001C0A8}"/>
    <w:embedBold r:id="rId14" w:fontKey="{EBAEE9BE-A588-5F4A-A890-82FDB398E9DB}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5" w:fontKey="{2788DACD-8481-B84C-B817-A5D6B74A2450}"/>
    <w:embedBold r:id="rId16" w:fontKey="{131731B2-334B-0447-A6C4-1CC4A609F3F8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5FE5285E-FC6F-4549-A8AD-579FA03F1970}"/>
  </w:font>
  <w:font w:name="Nunito Light">
    <w:altName w:val="Calibri"/>
    <w:panose1 w:val="020B0604020202020204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20" w:fontKey="{70A15C5F-6FC4-8948-94A4-E699BB5516C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70"/>
      <w:gridCol w:w="5270"/>
    </w:tblGrid>
    <w:tr w:rsidR="0027627B" w14:paraId="30F9D504" w14:textId="77777777" w:rsidTr="0027627B">
      <w:tc>
        <w:tcPr>
          <w:tcW w:w="5270" w:type="dxa"/>
        </w:tcPr>
        <w:p w14:paraId="7B6DC886" w14:textId="77777777" w:rsidR="0027627B" w:rsidRDefault="0027627B" w:rsidP="0027627B">
          <w:pPr>
            <w:pStyle w:val="BodyText"/>
            <w:rPr>
              <w:sz w:val="14"/>
            </w:rPr>
          </w:pPr>
          <w:r>
            <w:rPr>
              <w:sz w:val="14"/>
            </w:rPr>
            <w:t>DOCUMENT CONTROL</w:t>
          </w:r>
        </w:p>
        <w:p w14:paraId="3DB2C739" w14:textId="10D2359C" w:rsidR="0027627B" w:rsidRDefault="0027627B" w:rsidP="0027627B">
          <w:pPr>
            <w:pStyle w:val="BodyText"/>
            <w:rPr>
              <w:sz w:val="14"/>
            </w:rPr>
          </w:pPr>
          <w:r>
            <w:rPr>
              <w:sz w:val="14"/>
            </w:rPr>
            <w:t xml:space="preserve">Document: </w:t>
          </w:r>
          <w:r>
            <w:rPr>
              <w:sz w:val="14"/>
            </w:rPr>
            <w:tab/>
          </w:r>
          <w:r>
            <w:rPr>
              <w:sz w:val="14"/>
            </w:rPr>
            <w:tab/>
            <w:t xml:space="preserve">   Penistone Scouts’ </w:t>
          </w:r>
          <w:r w:rsidR="00543B2D">
            <w:rPr>
              <w:sz w:val="14"/>
            </w:rPr>
            <w:t xml:space="preserve">prescribed </w:t>
          </w:r>
          <w:r w:rsidR="00E149F4">
            <w:rPr>
              <w:sz w:val="14"/>
            </w:rPr>
            <w:t>medical notification</w:t>
          </w:r>
        </w:p>
        <w:p w14:paraId="278D0F8A" w14:textId="431BC6EF" w:rsidR="0027627B" w:rsidRDefault="0027627B" w:rsidP="0051550E">
          <w:pPr>
            <w:pStyle w:val="BodyText"/>
            <w:rPr>
              <w:sz w:val="14"/>
            </w:rPr>
          </w:pPr>
          <w:r>
            <w:rPr>
              <w:sz w:val="14"/>
            </w:rPr>
            <w:t xml:space="preserve">Version: </w:t>
          </w:r>
          <w:r>
            <w:rPr>
              <w:sz w:val="14"/>
            </w:rPr>
            <w:tab/>
          </w:r>
          <w:r>
            <w:rPr>
              <w:sz w:val="14"/>
            </w:rPr>
            <w:tab/>
            <w:t xml:space="preserve">   </w:t>
          </w:r>
          <w:r w:rsidR="000B2E04">
            <w:rPr>
              <w:sz w:val="14"/>
            </w:rPr>
            <w:t>1</w:t>
          </w:r>
        </w:p>
        <w:p w14:paraId="12012E18" w14:textId="453FF330" w:rsidR="0027627B" w:rsidRPr="0027627B" w:rsidRDefault="0027627B" w:rsidP="0051550E">
          <w:pPr>
            <w:pStyle w:val="BodyText"/>
            <w:rPr>
              <w:rStyle w:val="Scoutshyperlink"/>
              <w:color w:val="auto"/>
              <w:sz w:val="15"/>
              <w:szCs w:val="15"/>
              <w:u w:val="none"/>
            </w:rPr>
          </w:pPr>
          <w:r w:rsidRPr="0027627B">
            <w:rPr>
              <w:sz w:val="15"/>
              <w:szCs w:val="15"/>
            </w:rPr>
            <w:t xml:space="preserve">Document review due: </w:t>
          </w:r>
          <w:r w:rsidR="00543B2D">
            <w:rPr>
              <w:sz w:val="15"/>
              <w:szCs w:val="15"/>
            </w:rPr>
            <w:t>5</w:t>
          </w:r>
          <w:r w:rsidRPr="0027627B">
            <w:rPr>
              <w:sz w:val="15"/>
              <w:szCs w:val="15"/>
            </w:rPr>
            <w:t xml:space="preserve">th </w:t>
          </w:r>
          <w:proofErr w:type="spellStart"/>
          <w:r w:rsidR="00543B2D">
            <w:rPr>
              <w:sz w:val="15"/>
              <w:szCs w:val="15"/>
            </w:rPr>
            <w:t>July</w:t>
          </w:r>
          <w:r w:rsidRPr="0027627B">
            <w:rPr>
              <w:sz w:val="15"/>
              <w:szCs w:val="15"/>
            </w:rPr>
            <w:t xml:space="preserve"> 2022</w:t>
          </w:r>
        </w:p>
      </w:tc>
      <w:tc>
        <w:tcPr>
          <w:tcW w:w="5270" w:type="dxa"/>
        </w:tcPr>
        <w:p w14:paraId="678BC815" w14:textId="77777777" w:rsidR="0027627B" w:rsidRDefault="0027627B" w:rsidP="0027627B">
          <w:pPr>
            <w:pStyle w:val="BodyText"/>
            <w:jc w:val="right"/>
            <w:rPr>
              <w:rStyle w:val="Scoutshyperlink"/>
              <w:sz w:val="18"/>
              <w:szCs w:val="18"/>
            </w:rPr>
          </w:pPr>
        </w:p>
        <w:p w14:paraId="46BEF28A" w14:textId="6D260B48" w:rsidR="0027627B" w:rsidRPr="009E4D10" w:rsidRDefault="0027627B" w:rsidP="0027627B">
          <w:pPr>
            <w:pStyle w:val="BodyText"/>
            <w:jc w:val="right"/>
            <w:rPr>
              <w:rStyle w:val="Scoutshyperlink"/>
              <w:sz w:val="18"/>
              <w:szCs w:val="18"/>
            </w:rPr>
          </w:pPr>
          <w:r w:rsidRPr="009E4D10">
            <w:rPr>
              <w:rStyle w:val="Scoutshyperlink"/>
              <w:sz w:val="18"/>
              <w:szCs w:val="18"/>
            </w:rPr>
            <w:t>P</w:t>
          </w:r>
          <w:proofErr w:type="spellEnd"/>
          <w:r w:rsidRPr="009E4D10">
            <w:rPr>
              <w:rStyle w:val="Scoutshyperlink"/>
              <w:sz w:val="18"/>
              <w:szCs w:val="18"/>
            </w:rPr>
            <w:t>enistoneScouts.uk</w:t>
          </w:r>
        </w:p>
        <w:p w14:paraId="266B617D" w14:textId="77777777" w:rsidR="0027627B" w:rsidRPr="009E4D10" w:rsidRDefault="0027627B" w:rsidP="0027627B">
          <w:pPr>
            <w:pStyle w:val="BodyText"/>
            <w:jc w:val="right"/>
            <w:rPr>
              <w:rStyle w:val="Scoutshyperlink"/>
              <w:sz w:val="18"/>
              <w:szCs w:val="18"/>
            </w:rPr>
          </w:pPr>
          <w:r w:rsidRPr="009E4D10">
            <w:rPr>
              <w:rStyle w:val="Scoutshyperlink"/>
              <w:sz w:val="18"/>
              <w:szCs w:val="18"/>
            </w:rPr>
            <w:t>Facebook.com/</w:t>
          </w:r>
          <w:proofErr w:type="spellStart"/>
          <w:r w:rsidRPr="009E4D10">
            <w:rPr>
              <w:rStyle w:val="Scoutshyperlink"/>
              <w:sz w:val="18"/>
              <w:szCs w:val="18"/>
            </w:rPr>
            <w:t>PSGScouts</w:t>
          </w:r>
          <w:proofErr w:type="spellEnd"/>
          <w:r w:rsidRPr="009E4D10">
            <w:rPr>
              <w:sz w:val="18"/>
              <w:szCs w:val="18"/>
            </w:rPr>
            <w:t xml:space="preserve"> | </w:t>
          </w:r>
          <w:r w:rsidRPr="009E4D10">
            <w:rPr>
              <w:rStyle w:val="Scoutshyperlink"/>
              <w:sz w:val="18"/>
              <w:szCs w:val="18"/>
            </w:rPr>
            <w:t>Twitter.com/</w:t>
          </w:r>
          <w:proofErr w:type="spellStart"/>
          <w:r w:rsidRPr="009E4D10">
            <w:rPr>
              <w:rStyle w:val="Scoutshyperlink"/>
              <w:sz w:val="18"/>
              <w:szCs w:val="18"/>
            </w:rPr>
            <w:t>PenistoneScouts</w:t>
          </w:r>
          <w:proofErr w:type="spellEnd"/>
        </w:p>
        <w:p w14:paraId="52520E42" w14:textId="7499DE6E" w:rsidR="0027627B" w:rsidRDefault="0027627B" w:rsidP="0027627B">
          <w:pPr>
            <w:pStyle w:val="BodyText"/>
            <w:jc w:val="right"/>
            <w:rPr>
              <w:rStyle w:val="Scoutshyperlink"/>
              <w:sz w:val="18"/>
              <w:szCs w:val="18"/>
            </w:rPr>
          </w:pPr>
          <w:r w:rsidRPr="009E4D10">
            <w:rPr>
              <w:rStyle w:val="Scoutshyperlink"/>
              <w:sz w:val="18"/>
              <w:szCs w:val="18"/>
            </w:rPr>
            <w:t>Registered Charity Number 514173</w:t>
          </w:r>
        </w:p>
      </w:tc>
    </w:tr>
  </w:tbl>
  <w:p w14:paraId="1CC2E725" w14:textId="77777777" w:rsidR="0051550E" w:rsidRPr="009E4D10" w:rsidRDefault="0051550E" w:rsidP="0051550E">
    <w:pPr>
      <w:pStyle w:val="BodyText"/>
      <w:rPr>
        <w:rStyle w:val="Scoutshyperlink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3FE1EC" w14:textId="77777777" w:rsidR="007444D2" w:rsidRDefault="007444D2">
      <w:r>
        <w:separator/>
      </w:r>
    </w:p>
  </w:footnote>
  <w:footnote w:type="continuationSeparator" w:id="0">
    <w:p w14:paraId="0A48B838" w14:textId="77777777" w:rsidR="007444D2" w:rsidRDefault="007444D2">
      <w:r>
        <w:continuationSeparator/>
      </w:r>
    </w:p>
  </w:footnote>
  <w:footnote w:type="continuationNotice" w:id="1">
    <w:p w14:paraId="20580422" w14:textId="77777777" w:rsidR="007444D2" w:rsidRDefault="007444D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4B9E4" w14:textId="77777777" w:rsidR="000B2E04" w:rsidRPr="00E149F4" w:rsidRDefault="000B2E04" w:rsidP="000B2E04">
    <w:pPr>
      <w:rPr>
        <w:rFonts w:asciiTheme="minorHAnsi" w:hAnsiTheme="minorHAnsi"/>
        <w:b/>
        <w:i/>
        <w:color w:val="FFB3E5" w:themeColor="accent4"/>
        <w:sz w:val="21"/>
        <w:szCs w:val="21"/>
      </w:rPr>
    </w:pPr>
    <w:r w:rsidRPr="00E149F4">
      <w:rPr>
        <w:rFonts w:asciiTheme="minorHAnsi" w:hAnsiTheme="minorHAnsi"/>
        <w:b/>
        <w:i/>
        <w:color w:val="FFB3E5" w:themeColor="accent4"/>
        <w:sz w:val="21"/>
        <w:szCs w:val="21"/>
      </w:rPr>
      <w:t>For leader team use only</w:t>
    </w: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2108"/>
      <w:gridCol w:w="2108"/>
      <w:gridCol w:w="2108"/>
      <w:gridCol w:w="2108"/>
      <w:gridCol w:w="2108"/>
    </w:tblGrid>
    <w:tr w:rsidR="000B2E04" w:rsidRPr="00E149F4" w14:paraId="6D411708" w14:textId="77777777" w:rsidTr="00394A8F">
      <w:tc>
        <w:tcPr>
          <w:tcW w:w="2108" w:type="dxa"/>
        </w:tcPr>
        <w:p w14:paraId="11FC5385" w14:textId="77777777" w:rsidR="000B2E04" w:rsidRPr="00E149F4" w:rsidRDefault="000B2E04" w:rsidP="000B2E04">
          <w:pPr>
            <w:jc w:val="center"/>
            <w:rPr>
              <w:rFonts w:asciiTheme="minorHAnsi" w:hAnsiTheme="minorHAnsi"/>
              <w:b/>
              <w:color w:val="FFB3E5" w:themeColor="accent4"/>
              <w:sz w:val="21"/>
              <w:szCs w:val="21"/>
            </w:rPr>
          </w:pPr>
          <w:r w:rsidRPr="00E149F4">
            <w:rPr>
              <w:rFonts w:asciiTheme="minorHAnsi" w:hAnsiTheme="minorHAnsi"/>
              <w:b/>
              <w:color w:val="FFB3E5" w:themeColor="accent4"/>
              <w:sz w:val="21"/>
              <w:szCs w:val="21"/>
            </w:rPr>
            <w:t>Breakfast</w:t>
          </w:r>
        </w:p>
      </w:tc>
      <w:tc>
        <w:tcPr>
          <w:tcW w:w="2108" w:type="dxa"/>
        </w:tcPr>
        <w:p w14:paraId="181CDA2E" w14:textId="77777777" w:rsidR="000B2E04" w:rsidRPr="00E149F4" w:rsidRDefault="000B2E04" w:rsidP="000B2E04">
          <w:pPr>
            <w:jc w:val="center"/>
            <w:rPr>
              <w:rFonts w:asciiTheme="minorHAnsi" w:hAnsiTheme="minorHAnsi"/>
              <w:b/>
              <w:color w:val="FFB3E5" w:themeColor="accent4"/>
              <w:sz w:val="21"/>
              <w:szCs w:val="21"/>
            </w:rPr>
          </w:pPr>
          <w:r w:rsidRPr="00E149F4">
            <w:rPr>
              <w:rFonts w:asciiTheme="minorHAnsi" w:hAnsiTheme="minorHAnsi"/>
              <w:b/>
              <w:color w:val="FFB3E5" w:themeColor="accent4"/>
              <w:sz w:val="21"/>
              <w:szCs w:val="21"/>
            </w:rPr>
            <w:t>Lunch</w:t>
          </w:r>
        </w:p>
      </w:tc>
      <w:tc>
        <w:tcPr>
          <w:tcW w:w="2108" w:type="dxa"/>
        </w:tcPr>
        <w:p w14:paraId="25EAC76B" w14:textId="77777777" w:rsidR="000B2E04" w:rsidRPr="00E149F4" w:rsidRDefault="000B2E04" w:rsidP="000B2E04">
          <w:pPr>
            <w:jc w:val="center"/>
            <w:rPr>
              <w:rFonts w:asciiTheme="minorHAnsi" w:hAnsiTheme="minorHAnsi"/>
              <w:b/>
              <w:color w:val="FFB3E5" w:themeColor="accent4"/>
              <w:sz w:val="21"/>
              <w:szCs w:val="21"/>
            </w:rPr>
          </w:pPr>
          <w:r w:rsidRPr="00E149F4">
            <w:rPr>
              <w:rFonts w:asciiTheme="minorHAnsi" w:hAnsiTheme="minorHAnsi"/>
              <w:b/>
              <w:color w:val="FFB3E5" w:themeColor="accent4"/>
              <w:sz w:val="21"/>
              <w:szCs w:val="21"/>
            </w:rPr>
            <w:t>Dinner</w:t>
          </w:r>
        </w:p>
      </w:tc>
      <w:tc>
        <w:tcPr>
          <w:tcW w:w="2108" w:type="dxa"/>
        </w:tcPr>
        <w:p w14:paraId="3AF109E5" w14:textId="77777777" w:rsidR="000B2E04" w:rsidRPr="00E149F4" w:rsidRDefault="000B2E04" w:rsidP="000B2E04">
          <w:pPr>
            <w:jc w:val="center"/>
            <w:rPr>
              <w:rFonts w:asciiTheme="minorHAnsi" w:hAnsiTheme="minorHAnsi"/>
              <w:b/>
              <w:color w:val="FFB3E5" w:themeColor="accent4"/>
              <w:sz w:val="21"/>
              <w:szCs w:val="21"/>
            </w:rPr>
          </w:pPr>
          <w:r w:rsidRPr="00E149F4">
            <w:rPr>
              <w:rFonts w:asciiTheme="minorHAnsi" w:hAnsiTheme="minorHAnsi"/>
              <w:b/>
              <w:color w:val="FFB3E5" w:themeColor="accent4"/>
              <w:sz w:val="21"/>
              <w:szCs w:val="21"/>
            </w:rPr>
            <w:t>Supper</w:t>
          </w:r>
        </w:p>
      </w:tc>
      <w:tc>
        <w:tcPr>
          <w:tcW w:w="2108" w:type="dxa"/>
        </w:tcPr>
        <w:p w14:paraId="4C156E9B" w14:textId="77777777" w:rsidR="000B2E04" w:rsidRPr="00E149F4" w:rsidRDefault="000B2E04" w:rsidP="000B2E04">
          <w:pPr>
            <w:jc w:val="center"/>
            <w:rPr>
              <w:rFonts w:asciiTheme="minorHAnsi" w:hAnsiTheme="minorHAnsi"/>
              <w:b/>
              <w:color w:val="FFB3E5" w:themeColor="accent4"/>
              <w:sz w:val="21"/>
              <w:szCs w:val="21"/>
            </w:rPr>
          </w:pPr>
          <w:r w:rsidRPr="00E149F4">
            <w:rPr>
              <w:rFonts w:asciiTheme="minorHAnsi" w:hAnsiTheme="minorHAnsi"/>
              <w:b/>
              <w:color w:val="FFB3E5" w:themeColor="accent4"/>
              <w:sz w:val="21"/>
              <w:szCs w:val="21"/>
            </w:rPr>
            <w:t>As required</w:t>
          </w:r>
        </w:p>
      </w:tc>
    </w:tr>
  </w:tbl>
  <w:p w14:paraId="751D8F3B" w14:textId="3F80B1D8" w:rsidR="000B2E04" w:rsidRPr="00743203" w:rsidRDefault="000B2E04" w:rsidP="000B2E04">
    <w:pPr>
      <w:rPr>
        <w:rFonts w:asciiTheme="minorHAnsi" w:hAnsiTheme="minorHAnsi"/>
        <w:b/>
        <w:color w:val="FFB3E5" w:themeColor="accent4"/>
        <w:sz w:val="21"/>
        <w:szCs w:val="21"/>
      </w:rPr>
    </w:pPr>
  </w:p>
  <w:tbl>
    <w:tblPr>
      <w:tblStyle w:val="TableGrid"/>
      <w:tblW w:w="0" w:type="auto"/>
      <w:tblInd w:w="7792" w:type="dxa"/>
      <w:tblLook w:val="04A0" w:firstRow="1" w:lastRow="0" w:firstColumn="1" w:lastColumn="0" w:noHBand="0" w:noVBand="1"/>
    </w:tblPr>
    <w:tblGrid>
      <w:gridCol w:w="2748"/>
    </w:tblGrid>
    <w:tr w:rsidR="000B2E04" w:rsidRPr="00743203" w14:paraId="35E348D7" w14:textId="77777777" w:rsidTr="00394A8F">
      <w:trPr>
        <w:trHeight w:val="458"/>
      </w:trPr>
      <w:tc>
        <w:tcPr>
          <w:tcW w:w="2748" w:type="dxa"/>
        </w:tcPr>
        <w:p w14:paraId="0A0CB80F" w14:textId="77777777" w:rsidR="000B2E04" w:rsidRDefault="000B2E04" w:rsidP="000B2E04">
          <w:pPr>
            <w:rPr>
              <w:rFonts w:asciiTheme="minorHAnsi" w:hAnsiTheme="minorHAnsi"/>
              <w:b/>
              <w:color w:val="FFB3E5" w:themeColor="accent4"/>
              <w:sz w:val="21"/>
              <w:szCs w:val="21"/>
            </w:rPr>
          </w:pPr>
          <w:r w:rsidRPr="00743203">
            <w:rPr>
              <w:rFonts w:asciiTheme="minorHAnsi" w:hAnsiTheme="minorHAnsi"/>
              <w:b/>
              <w:color w:val="FFB3E5" w:themeColor="accent4"/>
              <w:sz w:val="21"/>
              <w:szCs w:val="21"/>
            </w:rPr>
            <w:t>Bag Number</w:t>
          </w:r>
        </w:p>
        <w:p w14:paraId="24FDC109" w14:textId="77777777" w:rsidR="000B2E04" w:rsidRPr="00743203" w:rsidRDefault="000B2E04" w:rsidP="000B2E04">
          <w:pPr>
            <w:rPr>
              <w:rFonts w:asciiTheme="minorHAnsi" w:hAnsiTheme="minorHAnsi"/>
              <w:b/>
              <w:color w:val="FFB3E5" w:themeColor="accent4"/>
              <w:sz w:val="21"/>
              <w:szCs w:val="21"/>
            </w:rPr>
          </w:pPr>
        </w:p>
      </w:tc>
    </w:tr>
  </w:tbl>
  <w:p w14:paraId="2112ED42" w14:textId="10041D04" w:rsidR="000B2E04" w:rsidRDefault="000B2E04" w:rsidP="00D90AE0">
    <w:pPr>
      <w:pStyle w:val="BodyText"/>
      <w:rPr>
        <w:b/>
        <w:sz w:val="24"/>
        <w:szCs w:val="24"/>
      </w:rPr>
    </w:pPr>
    <w:r w:rsidRPr="00A35F67">
      <w:rPr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34800992" wp14:editId="03D6D773">
          <wp:simplePos x="0" y="0"/>
          <wp:positionH relativeFrom="column">
            <wp:posOffset>4783455</wp:posOffset>
          </wp:positionH>
          <wp:positionV relativeFrom="paragraph">
            <wp:posOffset>66040</wp:posOffset>
          </wp:positionV>
          <wp:extent cx="2242800" cy="1188000"/>
          <wp:effectExtent l="0" t="0" r="5715" b="635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etterhea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2800" cy="11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49C096" w14:textId="22361659" w:rsidR="00D90AE0" w:rsidRPr="00A35F67" w:rsidRDefault="00291A60" w:rsidP="00D90AE0">
    <w:pPr>
      <w:pStyle w:val="BodyText"/>
      <w:rPr>
        <w:b/>
        <w:sz w:val="24"/>
        <w:szCs w:val="24"/>
      </w:rPr>
    </w:pPr>
    <w:r>
      <w:rPr>
        <w:b/>
        <w:sz w:val="24"/>
        <w:szCs w:val="24"/>
      </w:rPr>
      <w:t>PERSONAL</w:t>
    </w:r>
  </w:p>
  <w:p w14:paraId="2A6843AB" w14:textId="3A5ECE3E" w:rsidR="00D90AE0" w:rsidRDefault="00D90AE0" w:rsidP="00D90AE0">
    <w:pPr>
      <w:pStyle w:val="BodyText"/>
      <w:rPr>
        <w:b/>
      </w:rPr>
    </w:pPr>
    <w:r>
      <w:rPr>
        <w:b/>
      </w:rPr>
      <w:t xml:space="preserve">Must </w:t>
    </w:r>
    <w:r w:rsidR="00291A60">
      <w:rPr>
        <w:b/>
      </w:rPr>
      <w:t xml:space="preserve">be </w:t>
    </w:r>
    <w:r w:rsidR="00477FE9">
      <w:rPr>
        <w:b/>
      </w:rPr>
      <w:t>destroyed</w:t>
    </w:r>
    <w:r w:rsidR="00291A60">
      <w:rPr>
        <w:b/>
      </w:rPr>
      <w:t xml:space="preserve"> after the event to which this </w:t>
    </w:r>
    <w:r w:rsidR="00477FE9">
      <w:rPr>
        <w:b/>
      </w:rPr>
      <w:t xml:space="preserve">form </w:t>
    </w:r>
    <w:r w:rsidR="00291A60">
      <w:rPr>
        <w:b/>
      </w:rPr>
      <w:t>relates</w:t>
    </w:r>
    <w:r w:rsidRPr="00D90AE0">
      <w:rPr>
        <w:b/>
      </w:rPr>
      <w:t xml:space="preserve"> </w:t>
    </w:r>
  </w:p>
  <w:p w14:paraId="4926B61A" w14:textId="6D24F290" w:rsidR="00A35F67" w:rsidRDefault="00A35F67" w:rsidP="00D90AE0">
    <w:pPr>
      <w:pStyle w:val="BodyText"/>
      <w:rPr>
        <w:b/>
      </w:rPr>
    </w:pPr>
  </w:p>
  <w:p w14:paraId="3D7A6677" w14:textId="77777777" w:rsidR="00A35F67" w:rsidRPr="00D90AE0" w:rsidRDefault="00A35F67" w:rsidP="00D90AE0">
    <w:pPr>
      <w:pStyle w:val="BodyText"/>
      <w:rPr>
        <w:b/>
      </w:rPr>
    </w:pPr>
  </w:p>
  <w:p w14:paraId="16705367" w14:textId="447CA786" w:rsidR="004610A7" w:rsidRDefault="004610A7" w:rsidP="004610A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 w:themeColor="background2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 w:themeColor="text1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 w:themeColor="background2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45159B"/>
    <w:multiLevelType w:val="hybridMultilevel"/>
    <w:tmpl w:val="0B3E9252"/>
    <w:lvl w:ilvl="0" w:tplc="761EC6BE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9" w15:restartNumberingAfterBreak="0">
    <w:nsid w:val="20592AFF"/>
    <w:multiLevelType w:val="hybridMultilevel"/>
    <w:tmpl w:val="550C0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4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191AA5"/>
    <w:multiLevelType w:val="hybridMultilevel"/>
    <w:tmpl w:val="AE882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 w:themeColor="background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3"/>
  </w:num>
  <w:num w:numId="3">
    <w:abstractNumId w:val="27"/>
  </w:num>
  <w:num w:numId="4">
    <w:abstractNumId w:val="15"/>
  </w:num>
  <w:num w:numId="5">
    <w:abstractNumId w:val="24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1"/>
  </w:num>
  <w:num w:numId="18">
    <w:abstractNumId w:val="14"/>
  </w:num>
  <w:num w:numId="19">
    <w:abstractNumId w:val="31"/>
  </w:num>
  <w:num w:numId="20">
    <w:abstractNumId w:val="30"/>
  </w:num>
  <w:num w:numId="21">
    <w:abstractNumId w:val="32"/>
  </w:num>
  <w:num w:numId="22">
    <w:abstractNumId w:val="28"/>
  </w:num>
  <w:num w:numId="23">
    <w:abstractNumId w:val="12"/>
  </w:num>
  <w:num w:numId="24">
    <w:abstractNumId w:val="13"/>
  </w:num>
  <w:num w:numId="25">
    <w:abstractNumId w:val="25"/>
  </w:num>
  <w:num w:numId="26">
    <w:abstractNumId w:val="20"/>
  </w:num>
  <w:num w:numId="27">
    <w:abstractNumId w:val="10"/>
  </w:num>
  <w:num w:numId="28">
    <w:abstractNumId w:val="17"/>
  </w:num>
  <w:num w:numId="29">
    <w:abstractNumId w:val="22"/>
  </w:num>
  <w:num w:numId="30">
    <w:abstractNumId w:val="29"/>
  </w:num>
  <w:num w:numId="31">
    <w:abstractNumId w:val="19"/>
  </w:num>
  <w:num w:numId="32">
    <w:abstractNumId w:val="26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hideSpellingError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10B"/>
    <w:rsid w:val="00002B2B"/>
    <w:rsid w:val="00002EB0"/>
    <w:rsid w:val="000056B8"/>
    <w:rsid w:val="000072E3"/>
    <w:rsid w:val="000140A0"/>
    <w:rsid w:val="00034967"/>
    <w:rsid w:val="00064B38"/>
    <w:rsid w:val="000702F6"/>
    <w:rsid w:val="000709B2"/>
    <w:rsid w:val="00085969"/>
    <w:rsid w:val="000A1F74"/>
    <w:rsid w:val="000B2E04"/>
    <w:rsid w:val="000C4E78"/>
    <w:rsid w:val="000C5386"/>
    <w:rsid w:val="000D62CF"/>
    <w:rsid w:val="000F1270"/>
    <w:rsid w:val="00102EA0"/>
    <w:rsid w:val="0010637C"/>
    <w:rsid w:val="001327A0"/>
    <w:rsid w:val="00134916"/>
    <w:rsid w:val="00163658"/>
    <w:rsid w:val="00166993"/>
    <w:rsid w:val="00170CE5"/>
    <w:rsid w:val="0018684F"/>
    <w:rsid w:val="001B69B6"/>
    <w:rsid w:val="001B6D1F"/>
    <w:rsid w:val="00201A76"/>
    <w:rsid w:val="002108F5"/>
    <w:rsid w:val="00213F87"/>
    <w:rsid w:val="002609AB"/>
    <w:rsid w:val="00260C71"/>
    <w:rsid w:val="0026212D"/>
    <w:rsid w:val="002649B6"/>
    <w:rsid w:val="0027627B"/>
    <w:rsid w:val="00284431"/>
    <w:rsid w:val="00291697"/>
    <w:rsid w:val="00291A60"/>
    <w:rsid w:val="002978F5"/>
    <w:rsid w:val="002C1ABD"/>
    <w:rsid w:val="002C403B"/>
    <w:rsid w:val="002E1951"/>
    <w:rsid w:val="00302902"/>
    <w:rsid w:val="0031790E"/>
    <w:rsid w:val="00325E2B"/>
    <w:rsid w:val="0034438D"/>
    <w:rsid w:val="003550EE"/>
    <w:rsid w:val="0036051E"/>
    <w:rsid w:val="003741E1"/>
    <w:rsid w:val="00383932"/>
    <w:rsid w:val="003B4982"/>
    <w:rsid w:val="003C1889"/>
    <w:rsid w:val="003D22F5"/>
    <w:rsid w:val="003E0A04"/>
    <w:rsid w:val="003E16D4"/>
    <w:rsid w:val="003F032E"/>
    <w:rsid w:val="00406854"/>
    <w:rsid w:val="00421FE7"/>
    <w:rsid w:val="004610A7"/>
    <w:rsid w:val="00467139"/>
    <w:rsid w:val="0047382D"/>
    <w:rsid w:val="0047668F"/>
    <w:rsid w:val="00477FE9"/>
    <w:rsid w:val="004E31E2"/>
    <w:rsid w:val="004E768C"/>
    <w:rsid w:val="005104CF"/>
    <w:rsid w:val="0051550E"/>
    <w:rsid w:val="00526CDC"/>
    <w:rsid w:val="00534565"/>
    <w:rsid w:val="00537D6B"/>
    <w:rsid w:val="00543B2D"/>
    <w:rsid w:val="00551736"/>
    <w:rsid w:val="00591F70"/>
    <w:rsid w:val="005B33C3"/>
    <w:rsid w:val="005B71E7"/>
    <w:rsid w:val="005C0CFD"/>
    <w:rsid w:val="005C37BD"/>
    <w:rsid w:val="005D4B9C"/>
    <w:rsid w:val="005E1A90"/>
    <w:rsid w:val="005E226D"/>
    <w:rsid w:val="005E5C2E"/>
    <w:rsid w:val="0060387A"/>
    <w:rsid w:val="00624EBA"/>
    <w:rsid w:val="006B2FFC"/>
    <w:rsid w:val="006B7197"/>
    <w:rsid w:val="006D70BA"/>
    <w:rsid w:val="006E797F"/>
    <w:rsid w:val="006F5D9A"/>
    <w:rsid w:val="00721886"/>
    <w:rsid w:val="00743203"/>
    <w:rsid w:val="007444D2"/>
    <w:rsid w:val="00756C1A"/>
    <w:rsid w:val="007571A7"/>
    <w:rsid w:val="00790A24"/>
    <w:rsid w:val="007B5ADF"/>
    <w:rsid w:val="007C2D54"/>
    <w:rsid w:val="007D59DA"/>
    <w:rsid w:val="007E58C6"/>
    <w:rsid w:val="00814A8E"/>
    <w:rsid w:val="008402C3"/>
    <w:rsid w:val="0084623F"/>
    <w:rsid w:val="008473D8"/>
    <w:rsid w:val="0085047B"/>
    <w:rsid w:val="00853D1F"/>
    <w:rsid w:val="00854177"/>
    <w:rsid w:val="00881C15"/>
    <w:rsid w:val="00882543"/>
    <w:rsid w:val="00893C6F"/>
    <w:rsid w:val="008A3608"/>
    <w:rsid w:val="008A3A8F"/>
    <w:rsid w:val="008B437A"/>
    <w:rsid w:val="008D1002"/>
    <w:rsid w:val="008E1C47"/>
    <w:rsid w:val="008F270B"/>
    <w:rsid w:val="009358E3"/>
    <w:rsid w:val="00940728"/>
    <w:rsid w:val="00947D1A"/>
    <w:rsid w:val="00950FCF"/>
    <w:rsid w:val="009621C4"/>
    <w:rsid w:val="009826B5"/>
    <w:rsid w:val="00986207"/>
    <w:rsid w:val="00992CB2"/>
    <w:rsid w:val="00993843"/>
    <w:rsid w:val="009B76A2"/>
    <w:rsid w:val="009C41BB"/>
    <w:rsid w:val="009E4D10"/>
    <w:rsid w:val="00A17A3E"/>
    <w:rsid w:val="00A35F67"/>
    <w:rsid w:val="00A360F3"/>
    <w:rsid w:val="00A56BF0"/>
    <w:rsid w:val="00A619F1"/>
    <w:rsid w:val="00AA3DE6"/>
    <w:rsid w:val="00AE7597"/>
    <w:rsid w:val="00B07767"/>
    <w:rsid w:val="00B117A9"/>
    <w:rsid w:val="00B2380E"/>
    <w:rsid w:val="00B24CE0"/>
    <w:rsid w:val="00B349AE"/>
    <w:rsid w:val="00B370D3"/>
    <w:rsid w:val="00B461AD"/>
    <w:rsid w:val="00B559A9"/>
    <w:rsid w:val="00B62E64"/>
    <w:rsid w:val="00B702F9"/>
    <w:rsid w:val="00B9682A"/>
    <w:rsid w:val="00BA05E8"/>
    <w:rsid w:val="00BD428E"/>
    <w:rsid w:val="00BF7AEF"/>
    <w:rsid w:val="00C10E3A"/>
    <w:rsid w:val="00C33734"/>
    <w:rsid w:val="00C810F1"/>
    <w:rsid w:val="00CC1B7E"/>
    <w:rsid w:val="00CD131F"/>
    <w:rsid w:val="00CF11CD"/>
    <w:rsid w:val="00D217F6"/>
    <w:rsid w:val="00D769A4"/>
    <w:rsid w:val="00D816F3"/>
    <w:rsid w:val="00D90AE0"/>
    <w:rsid w:val="00D946F2"/>
    <w:rsid w:val="00DD1A3A"/>
    <w:rsid w:val="00DD50B3"/>
    <w:rsid w:val="00E0543B"/>
    <w:rsid w:val="00E104E6"/>
    <w:rsid w:val="00E149F4"/>
    <w:rsid w:val="00E53F42"/>
    <w:rsid w:val="00E6290A"/>
    <w:rsid w:val="00E63A97"/>
    <w:rsid w:val="00E80754"/>
    <w:rsid w:val="00E82A23"/>
    <w:rsid w:val="00E871E9"/>
    <w:rsid w:val="00EA10DB"/>
    <w:rsid w:val="00EA1FA8"/>
    <w:rsid w:val="00EB3D6F"/>
    <w:rsid w:val="00EC4AE7"/>
    <w:rsid w:val="00ED5A13"/>
    <w:rsid w:val="00ED7486"/>
    <w:rsid w:val="00EF6D38"/>
    <w:rsid w:val="00F34350"/>
    <w:rsid w:val="00F46F09"/>
    <w:rsid w:val="00F56D2B"/>
    <w:rsid w:val="00F64801"/>
    <w:rsid w:val="00F65513"/>
    <w:rsid w:val="00F67D7B"/>
    <w:rsid w:val="00FB3B35"/>
    <w:rsid w:val="00FE510B"/>
    <w:rsid w:val="71908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C8A6AD"/>
  <w15:docId w15:val="{1E60545D-6114-4AD6-AE29-D8FF6C54C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uiPriority w:val="1"/>
    <w:qFormat/>
    <w:rsid w:val="005E226D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widowControl w:val="0"/>
      <w:autoSpaceDE w:val="0"/>
      <w:autoSpaceDN w:val="0"/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eastAsia="en-GB" w:bidi="en-GB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widowControl w:val="0"/>
      <w:autoSpaceDE w:val="0"/>
      <w:autoSpaceDN w:val="0"/>
      <w:outlineLvl w:val="3"/>
    </w:pPr>
    <w:rPr>
      <w:rFonts w:ascii="Nunito Sans Black" w:eastAsia="Nunito Sans" w:hAnsi="Nunito Sans Black" w:cs="Nunito Sans"/>
      <w:color w:val="7414DC" w:themeColor="text2"/>
      <w:sz w:val="32"/>
      <w:szCs w:val="32"/>
      <w:lang w:eastAsia="en-GB" w:bidi="en-GB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widowControl w:val="0"/>
      <w:pBdr>
        <w:bottom w:val="single" w:sz="2" w:space="12" w:color="auto"/>
      </w:pBdr>
      <w:autoSpaceDE w:val="0"/>
      <w:autoSpaceDN w:val="0"/>
      <w:spacing w:line="341" w:lineRule="exact"/>
      <w:outlineLvl w:val="5"/>
    </w:pPr>
    <w:rPr>
      <w:rFonts w:ascii="Nunito Sans" w:eastAsia="Nunito Sans" w:hAnsi="Nunito Sans" w:cs="Nunito Sans"/>
      <w:b/>
      <w:color w:val="2E2E2F"/>
      <w:sz w:val="26"/>
      <w:szCs w:val="22"/>
      <w:lang w:eastAsia="en-GB" w:bidi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widowControl w:val="0"/>
      <w:autoSpaceDE w:val="0"/>
      <w:autoSpaceDN w:val="0"/>
      <w:spacing w:before="40"/>
      <w:outlineLvl w:val="6"/>
    </w:pPr>
    <w:rPr>
      <w:rFonts w:asciiTheme="majorHAnsi" w:eastAsiaTheme="majorEastAsia" w:hAnsiTheme="majorHAnsi" w:cstheme="majorBidi"/>
      <w:i/>
      <w:iCs/>
      <w:color w:val="701609" w:themeColor="accent1" w:themeShade="7F"/>
      <w:sz w:val="22"/>
      <w:szCs w:val="22"/>
      <w:lang w:eastAsia="en-GB" w:bidi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widowControl w:val="0"/>
      <w:autoSpaceDE w:val="0"/>
      <w:autoSpaceDN w:val="0"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GB" w:bidi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widowControl w:val="0"/>
      <w:autoSpaceDE w:val="0"/>
      <w:autoSpaceDN w:val="0"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spacing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1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Nunito Sans" w:eastAsia="Nunito Sans" w:hAnsi="Nunito Sans" w:cs="Nunito Sans"/>
      <w:sz w:val="22"/>
      <w:szCs w:val="22"/>
      <w:lang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FB3B35"/>
    <w:pPr>
      <w:widowControl w:val="0"/>
      <w:tabs>
        <w:tab w:val="center" w:pos="4513"/>
        <w:tab w:val="right" w:pos="9026"/>
      </w:tabs>
      <w:autoSpaceDE w:val="0"/>
      <w:autoSpaceDN w:val="0"/>
    </w:pPr>
    <w:rPr>
      <w:rFonts w:ascii="Nunito Sans" w:eastAsia="Nunito Sans" w:hAnsi="Nunito Sans" w:cs="Nunito Sans"/>
      <w:sz w:val="22"/>
      <w:szCs w:val="22"/>
      <w:lang w:eastAsia="en-GB" w:bidi="en-GB"/>
    </w:r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widowControl w:val="0"/>
      <w:tabs>
        <w:tab w:val="center" w:pos="4513"/>
        <w:tab w:val="right" w:pos="9026"/>
      </w:tabs>
      <w:autoSpaceDE w:val="0"/>
      <w:autoSpaceDN w:val="0"/>
    </w:pPr>
    <w:rPr>
      <w:rFonts w:ascii="Nunito Sans" w:eastAsia="Nunito Sans" w:hAnsi="Nunito Sans" w:cs="Nunito Sans"/>
      <w:sz w:val="22"/>
      <w:szCs w:val="22"/>
      <w:lang w:eastAsia="en-GB" w:bidi="en-GB"/>
    </w:r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widowControl w:val="0"/>
      <w:autoSpaceDE w:val="0"/>
      <w:autoSpaceDN w:val="0"/>
      <w:spacing w:before="113"/>
    </w:pPr>
    <w:rPr>
      <w:rFonts w:ascii="Nunito Sans Black" w:eastAsia="Nunito Sans" w:hAnsi="Nunito Sans Black" w:cs="Nunito Sans"/>
      <w:color w:val="2E2E2F"/>
      <w:sz w:val="60"/>
      <w:szCs w:val="22"/>
      <w:lang w:eastAsia="en-GB" w:bidi="en-GB"/>
    </w:rPr>
  </w:style>
  <w:style w:type="character" w:styleId="Strong">
    <w:name w:val="Strong"/>
    <w:basedOn w:val="DefaultParagraphFont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widowControl w:val="0"/>
      <w:pBdr>
        <w:top w:val="single" w:sz="2" w:space="4" w:color="auto"/>
        <w:bottom w:val="single" w:sz="2" w:space="4" w:color="auto"/>
      </w:pBdr>
      <w:autoSpaceDE w:val="0"/>
      <w:autoSpaceDN w:val="0"/>
      <w:adjustRightInd w:val="0"/>
      <w:snapToGrid w:val="0"/>
      <w:spacing w:before="160" w:after="160" w:line="360" w:lineRule="exact"/>
      <w:contextualSpacing/>
    </w:pPr>
    <w:rPr>
      <w:rFonts w:ascii="Nunito Sans" w:eastAsia="Nunito Sans" w:hAnsi="Nunito Sans" w:cs="Nunito Sans"/>
      <w:b/>
      <w:color w:val="00A793" w:themeColor="background2"/>
      <w:sz w:val="28"/>
      <w:szCs w:val="22"/>
      <w:lang w:eastAsia="en-GB" w:bidi="en-GB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pPr>
      <w:widowControl w:val="0"/>
      <w:autoSpaceDE w:val="0"/>
      <w:autoSpaceDN w:val="0"/>
    </w:pPr>
    <w:rPr>
      <w:rFonts w:ascii="Tahoma" w:eastAsia="Nunito Sans" w:hAnsi="Tahoma" w:cs="Tahoma"/>
      <w:sz w:val="16"/>
      <w:szCs w:val="16"/>
      <w:lang w:eastAsia="en-GB" w:bidi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widowControl w:val="0"/>
      <w:autoSpaceDE w:val="0"/>
      <w:autoSpaceDN w:val="0"/>
      <w:spacing w:line="200" w:lineRule="exact"/>
    </w:pPr>
    <w:rPr>
      <w:rFonts w:ascii="Nunito Sans" w:eastAsia="Nunito Sans" w:hAnsi="Nunito Sans" w:cs="Nunito Sans"/>
      <w:b/>
      <w:sz w:val="16"/>
      <w:szCs w:val="22"/>
      <w:lang w:eastAsia="en-GB" w:bidi="en-GB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widowControl w:val="0"/>
      <w:tabs>
        <w:tab w:val="right" w:pos="2552"/>
      </w:tabs>
      <w:autoSpaceDE w:val="0"/>
      <w:autoSpaceDN w:val="0"/>
      <w:spacing w:line="240" w:lineRule="exact"/>
    </w:pPr>
    <w:rPr>
      <w:rFonts w:ascii="Nunito Sans" w:eastAsia="Nunito Sans" w:hAnsi="Nunito Sans" w:cs="Nunito Sans"/>
      <w:sz w:val="19"/>
      <w:szCs w:val="22"/>
      <w:u w:val="dotted"/>
      <w:lang w:eastAsia="en-GB" w:bidi="en-GB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widowControl w:val="0"/>
      <w:numPr>
        <w:numId w:val="4"/>
      </w:numPr>
      <w:autoSpaceDE w:val="0"/>
      <w:autoSpaceDN w:val="0"/>
    </w:pPr>
    <w:rPr>
      <w:rFonts w:ascii="Nunito Sans" w:eastAsia="Nunito Sans" w:hAnsi="Nunito Sans" w:cs="Nunito Sans"/>
      <w:sz w:val="22"/>
      <w:szCs w:val="22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Theme="minorHAnsi" w:hAnsiTheme="minorHAnsi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rFonts w:asciiTheme="minorHAnsi" w:hAnsiTheme="minorHAnsi"/>
      <w:color w:val="000000" w:themeColor="text1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basedOn w:val="DefaultParagraphFont"/>
    <w:uiPriority w:val="99"/>
    <w:unhideWhenUsed/>
    <w:rsid w:val="00721886"/>
    <w:rPr>
      <w:color w:val="00B8B8" w:themeColor="hyperlink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6BF0"/>
    <w:rPr>
      <w:rFonts w:asciiTheme="majorHAnsi" w:eastAsiaTheme="majorEastAsia" w:hAnsiTheme="majorHAnsi" w:cstheme="majorBidi"/>
      <w:i/>
      <w:iCs/>
      <w:color w:val="701609" w:themeColor="accent1" w:themeShade="7F"/>
      <w:lang w:val="en-GB" w:eastAsia="en-GB" w:bidi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6BF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 w:bidi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6BF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GB" w:bidi="en-GB"/>
    </w:rPr>
  </w:style>
  <w:style w:type="character" w:customStyle="1" w:styleId="Scoutshyperlink">
    <w:name w:val="Scouts hyperlink"/>
    <w:basedOn w:val="DefaultParagraphFont"/>
    <w:uiPriority w:val="1"/>
    <w:qFormat/>
    <w:rsid w:val="00CC1B7E"/>
    <w:rPr>
      <w:color w:val="00A793" w:themeColor="background2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widowControl w:val="0"/>
      <w:autoSpaceDE w:val="0"/>
      <w:autoSpaceDN w:val="0"/>
      <w:spacing w:after="120"/>
      <w:ind w:left="566"/>
      <w:contextualSpacing/>
    </w:pPr>
    <w:rPr>
      <w:rFonts w:ascii="Nunito Sans" w:eastAsia="Nunito Sans" w:hAnsi="Nunito Sans" w:cs="Nunito Sans"/>
      <w:sz w:val="22"/>
      <w:szCs w:val="22"/>
      <w:lang w:eastAsia="en-GB" w:bidi="en-GB"/>
    </w:rPr>
  </w:style>
  <w:style w:type="paragraph" w:styleId="ListContinue3">
    <w:name w:val="List Continue 3"/>
    <w:basedOn w:val="Normal"/>
    <w:uiPriority w:val="99"/>
    <w:unhideWhenUsed/>
    <w:rsid w:val="001B6D1F"/>
    <w:pPr>
      <w:widowControl w:val="0"/>
      <w:autoSpaceDE w:val="0"/>
      <w:autoSpaceDN w:val="0"/>
      <w:spacing w:after="120"/>
      <w:ind w:left="849"/>
      <w:contextualSpacing/>
    </w:pPr>
    <w:rPr>
      <w:rFonts w:ascii="Nunito Sans" w:eastAsia="Nunito Sans" w:hAnsi="Nunito Sans" w:cs="Nunito Sans"/>
      <w:sz w:val="22"/>
      <w:szCs w:val="22"/>
      <w:lang w:eastAsia="en-GB" w:bidi="en-GB"/>
    </w:rPr>
  </w:style>
  <w:style w:type="character" w:styleId="UnresolvedMention">
    <w:name w:val="Unresolved Mention"/>
    <w:basedOn w:val="DefaultParagraphFont"/>
    <w:uiPriority w:val="99"/>
    <w:rsid w:val="0018684F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325E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02EB0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ED5A13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5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7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6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N2macserver\jobs\Pageflex%20W2P\Scouts%20W2P\3.%20Download%20-%20Artworks&amp;Files\MS%20Templates\Scouts%20Word%20Doc%20Embeded%20Typeface%201col%20V3.dotx" TargetMode="External"/></Relationships>
</file>

<file path=word/theme/theme1.xml><?xml version="1.0" encoding="utf-8"?>
<a:theme xmlns:a="http://schemas.openxmlformats.org/drawingml/2006/main" name="Scouts">
  <a:themeElements>
    <a:clrScheme name="Scouts Master Colours">
      <a:dk1>
        <a:srgbClr val="000000"/>
      </a:dk1>
      <a:lt1>
        <a:srgbClr val="FFFFFF"/>
      </a:lt1>
      <a:dk2>
        <a:srgbClr val="7414DC"/>
      </a:dk2>
      <a:lt2>
        <a:srgbClr val="00A793"/>
      </a:lt2>
      <a:accent1>
        <a:srgbClr val="E22E12"/>
      </a:accent1>
      <a:accent2>
        <a:srgbClr val="23A950"/>
      </a:accent2>
      <a:accent3>
        <a:srgbClr val="006EE0"/>
      </a:accent3>
      <a:accent4>
        <a:srgbClr val="FFB3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tx2">
            <a:lumMod val="20000"/>
            <a:lumOff val="80000"/>
          </a:schemeClr>
        </a:solidFill>
        <a:ln w="6350">
          <a:noFill/>
        </a:ln>
      </a:spPr>
      <a:bodyPr rot="0" spcFirstLastPara="0" vertOverflow="overflow" horzOverflow="overflow" vert="horz" wrap="square" lIns="72000" tIns="72000" rIns="72000" bIns="43200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F9A9A97-FDFD-B545-97EE-594F7EA5D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N2macserver\jobs\Pageflex W2P\Scouts W2P\3. Download - Artworks&amp;Files\MS Templates\Scouts Word Doc Embeded Typeface 1col V3.dotx</Template>
  <TotalTime>1</TotalTime>
  <Pages>1</Pages>
  <Words>92</Words>
  <Characters>525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</dc:creator>
  <cp:lastModifiedBy>Rob Robinson</cp:lastModifiedBy>
  <cp:revision>3</cp:revision>
  <cp:lastPrinted>2018-04-16T14:46:00Z</cp:lastPrinted>
  <dcterms:created xsi:type="dcterms:W3CDTF">2019-07-05T19:02:00Z</dcterms:created>
  <dcterms:modified xsi:type="dcterms:W3CDTF">2019-07-05T19:03:00Z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